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7E" w:rsidRDefault="00DF5A7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DF5A7E" w:rsidRDefault="00DF5A7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F5A7E" w:rsidRDefault="00DF5A7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1D6D7AC4">
        <w:rPr>
          <w:rFonts w:ascii="Times New Roman" w:hAnsi="Times New Roman"/>
          <w:sz w:val="24"/>
          <w:szCs w:val="24"/>
        </w:rPr>
        <w:t>Расписание занятий  объединения ____”Умелые ручки”___ педагог _Темирова Г.У.___</w:t>
      </w:r>
    </w:p>
    <w:p w:rsidR="00DF5A7E" w:rsidRPr="006B1CEA" w:rsidRDefault="00DF5A7E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Коллективная работа “зоопарк”</w:t>
            </w:r>
          </w:p>
          <w:p w:rsidR="00DF5A7E" w:rsidRPr="00325E32" w:rsidRDefault="00DF5A7E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  <w:p w:rsidR="00DF5A7E" w:rsidRPr="00595B96" w:rsidRDefault="00DF5A7E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до23.05.20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18.05.20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595B96" w:rsidRDefault="00DF5A7E" w:rsidP="5465F93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</w:p>
          <w:p w:rsidR="00DF5A7E" w:rsidRPr="00595B96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 23.05.20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5465F93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Изготовление значков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 23.05.20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63C4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1гр 1г.о.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Бумагопластика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 23.05.20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1D6D7AC4">
            <w:pPr>
              <w:pStyle w:val="NoSpacing"/>
              <w:jc w:val="center"/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23D7E6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Оригами. Кораблик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https://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instagram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/_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skilled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handles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_?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igshid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=19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gb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xk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oe</w:t>
            </w:r>
            <w:r w:rsidRPr="00595B96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325E32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od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 23.05.20</w:t>
            </w:r>
          </w:p>
        </w:tc>
      </w:tr>
      <w:tr w:rsidR="00DF5A7E" w:rsidRPr="00325E32" w:rsidTr="433B2B4E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595B9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D6D7AC4">
              <w:rPr>
                <w:rFonts w:ascii="Times New Roman" w:hAnsi="Times New Roman"/>
                <w:sz w:val="24"/>
                <w:szCs w:val="24"/>
              </w:rPr>
              <w:t>Темирова Г.У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433B2B4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5E32">
              <w:rPr>
                <w:rFonts w:ascii="Times New Roman" w:hAnsi="Times New Roman"/>
                <w:sz w:val="24"/>
                <w:szCs w:val="24"/>
                <w:u w:val="single"/>
              </w:rPr>
              <w:t>Изготовление значков.</w:t>
            </w:r>
          </w:p>
          <w:p w:rsidR="00DF5A7E" w:rsidRPr="00325E32" w:rsidRDefault="00DF5A7E" w:rsidP="1D6D7AC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4"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instagram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/_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skilled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handles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_?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igshid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=19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gb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8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xk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4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oe</w:t>
              </w:r>
              <w:r w:rsidRPr="00595B9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6</w:t>
              </w:r>
              <w:r w:rsidRPr="00325E32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od</w:t>
              </w:r>
            </w:hyperlink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F5A7E" w:rsidRPr="00325E32" w:rsidRDefault="00DF5A7E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E32">
              <w:rPr>
                <w:rFonts w:ascii="Times New Roman" w:hAnsi="Times New Roman"/>
                <w:sz w:val="24"/>
                <w:szCs w:val="24"/>
              </w:rPr>
              <w:t>работы прислать на whatsapp до 23.05.20</w:t>
            </w:r>
          </w:p>
        </w:tc>
      </w:tr>
    </w:tbl>
    <w:p w:rsidR="00DF5A7E" w:rsidRPr="00380043" w:rsidRDefault="00DF5A7E" w:rsidP="1D6D7AC4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sectPr w:rsidR="00DF5A7E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08658C"/>
    <w:rsid w:val="00325E32"/>
    <w:rsid w:val="00380043"/>
    <w:rsid w:val="00460B55"/>
    <w:rsid w:val="00595B96"/>
    <w:rsid w:val="00663C49"/>
    <w:rsid w:val="00680F1E"/>
    <w:rsid w:val="006B1CEA"/>
    <w:rsid w:val="006C63AB"/>
    <w:rsid w:val="007D24DC"/>
    <w:rsid w:val="008C2A4D"/>
    <w:rsid w:val="009C576A"/>
    <w:rsid w:val="00A94342"/>
    <w:rsid w:val="00AA1B29"/>
    <w:rsid w:val="00B17816"/>
    <w:rsid w:val="00C30518"/>
    <w:rsid w:val="00C96F16"/>
    <w:rsid w:val="00CE497C"/>
    <w:rsid w:val="00D34C20"/>
    <w:rsid w:val="00DF5A7E"/>
    <w:rsid w:val="00ED285C"/>
    <w:rsid w:val="00F101C9"/>
    <w:rsid w:val="00F40464"/>
    <w:rsid w:val="00F42908"/>
    <w:rsid w:val="0ECFD1D8"/>
    <w:rsid w:val="1D6D7AC4"/>
    <w:rsid w:val="23B7834A"/>
    <w:rsid w:val="23D7E62C"/>
    <w:rsid w:val="433B2B4E"/>
    <w:rsid w:val="5465F934"/>
    <w:rsid w:val="7FC9D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stagram.com/_skilled_handles_?igshid=19gb8xk4oe6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220</Words>
  <Characters>1258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2020-05-15T07:30:00Z</dcterms:created>
  <dcterms:modified xsi:type="dcterms:W3CDTF">2020-05-15T09:26:00Z</dcterms:modified>
</cp:coreProperties>
</file>